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73FE2" w14:textId="77777777" w:rsidR="00797072" w:rsidRDefault="00000000">
      <w:pPr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ALLEGATO A: Istanza di partecipazione per la selezione dei docenti disponibili a svolgere le funzioni di tutor e di docente orientatore.</w:t>
      </w:r>
    </w:p>
    <w:p w14:paraId="5D2A8150" w14:textId="77777777" w:rsidR="00797072" w:rsidRDefault="00797072">
      <w:pPr>
        <w:jc w:val="both"/>
        <w:rPr>
          <w:i/>
          <w:sz w:val="24"/>
        </w:rPr>
      </w:pPr>
    </w:p>
    <w:p w14:paraId="42AFCD74" w14:textId="77777777" w:rsidR="00797072" w:rsidRDefault="00000000">
      <w:pPr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Al Dirigente Scolastico</w:t>
      </w:r>
    </w:p>
    <w:p w14:paraId="6D69AA7D" w14:textId="77777777" w:rsidR="00797072" w:rsidRDefault="00000000">
      <w:pPr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 I.I.S. "A. Pacinotti" </w:t>
      </w:r>
    </w:p>
    <w:p w14:paraId="09BE64F7" w14:textId="77777777" w:rsidR="00797072" w:rsidRDefault="00000000">
      <w:pPr>
        <w:jc w:val="right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Sede</w:t>
      </w:r>
    </w:p>
    <w:p w14:paraId="68340C67" w14:textId="77777777" w:rsidR="00797072" w:rsidRDefault="00797072">
      <w:pPr>
        <w:jc w:val="right"/>
        <w:rPr>
          <w:b/>
          <w:bCs/>
        </w:rPr>
      </w:pPr>
    </w:p>
    <w:p w14:paraId="2FCCBFDC" w14:textId="77777777" w:rsidR="00797072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sottoscritto/a_________________________________________________________________ nato/a a __________________________________________________________ il _____________</w:t>
      </w:r>
    </w:p>
    <w:p w14:paraId="5CE918BC" w14:textId="77777777" w:rsidR="00797072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Codice fiscale |__|__|__|__|__|__|__|__|__|__|__|__|__|__|__|__|</w:t>
      </w:r>
    </w:p>
    <w:p w14:paraId="7566DEE0" w14:textId="77777777" w:rsidR="00797072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residente a _________________________________________ via __________________________</w:t>
      </w:r>
    </w:p>
    <w:p w14:paraId="06813DE0" w14:textId="77777777" w:rsidR="00797072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recapito tel./cell._________________________________________________</w:t>
      </w:r>
    </w:p>
    <w:p w14:paraId="272F6FA7" w14:textId="77777777" w:rsidR="00797072" w:rsidRDefault="0000000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indirizzo E-Mail__________________________________________________</w:t>
      </w:r>
    </w:p>
    <w:p w14:paraId="61DB12C3" w14:textId="77777777" w:rsidR="00797072" w:rsidRDefault="0000000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2C6BAC6A" w14:textId="77777777" w:rsidR="00797072" w:rsidRDefault="00000000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CHIEDЕ</w:t>
      </w:r>
    </w:p>
    <w:p w14:paraId="39C235BA" w14:textId="77777777" w:rsidR="00797072" w:rsidRDefault="0000000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partecipare alla selezione per l'attribuzione dell'incarico di: </w:t>
      </w:r>
    </w:p>
    <w:p w14:paraId="6A93E487" w14:textId="77777777" w:rsidR="00797072" w:rsidRDefault="00000000">
      <w:pPr>
        <w:pStyle w:val="Paragrafoelenco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DOCENTE TUTOR </w:t>
      </w:r>
    </w:p>
    <w:p w14:paraId="46B30594" w14:textId="77777777" w:rsidR="00797072" w:rsidRDefault="00000000">
      <w:pPr>
        <w:pStyle w:val="Paragrafoelenco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DOCENTE ORIENTATORE.</w:t>
      </w:r>
    </w:p>
    <w:p w14:paraId="5CE9E63D" w14:textId="77777777" w:rsidR="00797072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fine, ai sensi degli art. 46 e 47 del DPR 28.12.2000 n. 445, consapevole della responsabilità penale a cui può andare incontro in caso di dichiarazioni mendaci, ai sensi dell'art. 76 del medesimo DPR 445/2000 </w:t>
      </w:r>
    </w:p>
    <w:p w14:paraId="1432AC72" w14:textId="77777777" w:rsidR="00797072" w:rsidRDefault="00000000">
      <w:pPr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DICHIARA quanto segue:</w:t>
      </w:r>
    </w:p>
    <w:p w14:paraId="770E55AC" w14:textId="77777777" w:rsidR="00797072" w:rsidRDefault="00000000">
      <w:pPr>
        <w:pStyle w:val="Paragrafoelenco"/>
        <w:numPr>
          <w:ilvl w:val="0"/>
          <w:numId w:val="1"/>
        </w:numPr>
        <w:spacing w:after="0"/>
        <w:jc w:val="both"/>
      </w:pPr>
      <w:r>
        <w:rPr>
          <w:rFonts w:ascii="Times New Roman" w:hAnsi="Times New Roman"/>
          <w:sz w:val="24"/>
          <w:szCs w:val="24"/>
        </w:rPr>
        <w:t>di essere in possesso dell’attestato di partecipazione al percorso di formazione OrientaMenti -livello base- organizzato da INDIRE;</w:t>
      </w:r>
    </w:p>
    <w:p w14:paraId="7BF99387" w14:textId="77777777" w:rsidR="00797072" w:rsidRDefault="00000000">
      <w:pPr>
        <w:pStyle w:val="Defaul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pacing w:val="-3"/>
          <w:lang w:eastAsia="en-US"/>
        </w:rPr>
      </w:pPr>
      <w:r>
        <w:rPr>
          <w:rFonts w:ascii="Times New Roman" w:eastAsia="Times New Roman" w:hAnsi="Times New Roman" w:cs="Times New Roman"/>
          <w:color w:val="auto"/>
          <w:spacing w:val="-3"/>
          <w:lang w:eastAsia="en-US"/>
        </w:rPr>
        <w:t xml:space="preserve">aver svolto le funzioni di tutor o orientatore nell’a.s. 2023/2024 e 2024/2025 nella medesima istituzione scolastica e, in subordine, in altra istituzione scolastica; </w:t>
      </w:r>
    </w:p>
    <w:p w14:paraId="309D9F8D" w14:textId="77777777" w:rsidR="00797072" w:rsidRDefault="00000000">
      <w:pPr>
        <w:pStyle w:val="Defaul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pacing w:val="-3"/>
          <w:lang w:eastAsia="en-US"/>
        </w:rPr>
      </w:pPr>
      <w:r>
        <w:rPr>
          <w:rFonts w:ascii="Times New Roman" w:eastAsia="Times New Roman" w:hAnsi="Times New Roman" w:cs="Times New Roman"/>
          <w:color w:val="auto"/>
          <w:spacing w:val="-3"/>
          <w:lang w:eastAsia="en-US"/>
        </w:rPr>
        <w:t xml:space="preserve">aver svolto compiti rientranti tra quelli attribuiti al tutor scolastico e all’orientatore (funzione strumentale ovvero referente per l’orientamento, per il contrasto alla dispersione scolastica, nell’ambito delle attività di Formazione scuola-lavoro, ex PCTO, per l’inclusione e attività similari e connesse a tali tematiche); </w:t>
      </w:r>
    </w:p>
    <w:p w14:paraId="29FEA14A" w14:textId="77777777" w:rsidR="00797072" w:rsidRDefault="00000000">
      <w:pPr>
        <w:pStyle w:val="Default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auto"/>
          <w:spacing w:val="-3"/>
          <w:lang w:eastAsia="en-US"/>
        </w:rPr>
      </w:pPr>
      <w:r>
        <w:rPr>
          <w:rFonts w:ascii="Times New Roman" w:eastAsia="Times New Roman" w:hAnsi="Times New Roman" w:cs="Times New Roman"/>
          <w:color w:val="auto"/>
          <w:spacing w:val="-3"/>
          <w:lang w:eastAsia="en-US"/>
        </w:rPr>
        <w:t xml:space="preserve">disponibilità ad assumere la funzione di tutor e di orientatore per almeno un triennio scolastico. </w:t>
      </w:r>
    </w:p>
    <w:p w14:paraId="287E6F26" w14:textId="77777777" w:rsidR="00797072" w:rsidRDefault="00797072">
      <w:pPr>
        <w:pStyle w:val="Default"/>
        <w:jc w:val="both"/>
        <w:rPr>
          <w:rFonts w:ascii="Times New Roman" w:eastAsia="Times New Roman" w:hAnsi="Times New Roman" w:cs="Times New Roman"/>
          <w:color w:val="auto"/>
          <w:spacing w:val="-3"/>
          <w:lang w:eastAsia="en-US"/>
        </w:rPr>
      </w:pPr>
    </w:p>
    <w:p w14:paraId="157AC16D" w14:textId="77777777" w:rsidR="00797072" w:rsidRDefault="00000000">
      <w:pPr>
        <w:pStyle w:val="Default"/>
        <w:jc w:val="both"/>
        <w:rPr>
          <w:rFonts w:ascii="Times New Roman" w:eastAsia="Times New Roman" w:hAnsi="Times New Roman" w:cs="Times New Roman"/>
          <w:b/>
          <w:bCs/>
          <w:color w:val="auto"/>
          <w:spacing w:val="-3"/>
          <w:lang w:eastAsia="en-US"/>
        </w:rPr>
      </w:pPr>
      <w:r>
        <w:rPr>
          <w:rFonts w:ascii="Times New Roman" w:eastAsia="Times New Roman" w:hAnsi="Times New Roman" w:cs="Times New Roman"/>
          <w:b/>
          <w:bCs/>
          <w:color w:val="auto"/>
          <w:spacing w:val="-3"/>
          <w:lang w:eastAsia="en-US"/>
        </w:rPr>
        <w:t>Si allega (eventuale) documentazione</w:t>
      </w:r>
    </w:p>
    <w:p w14:paraId="215B240D" w14:textId="77777777" w:rsidR="00797072" w:rsidRDefault="00797072">
      <w:pPr>
        <w:jc w:val="both"/>
        <w:rPr>
          <w:rFonts w:ascii="Times New Roman" w:hAnsi="Times New Roman"/>
          <w:sz w:val="24"/>
          <w:szCs w:val="24"/>
        </w:rPr>
      </w:pPr>
    </w:p>
    <w:p w14:paraId="4082DC11" w14:textId="77777777" w:rsidR="00797072" w:rsidRDefault="00000000">
      <w:pPr>
        <w:jc w:val="both"/>
      </w:pPr>
      <w:r>
        <w:rPr>
          <w:rFonts w:ascii="Times New Roman" w:hAnsi="Times New Roman"/>
          <w:b/>
          <w:bCs/>
          <w:sz w:val="24"/>
          <w:szCs w:val="24"/>
        </w:rPr>
        <w:t>Scafati, lì                                                                                                              FIRMA</w:t>
      </w:r>
    </w:p>
    <w:sectPr w:rsidR="00797072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DAE0E" w14:textId="77777777" w:rsidR="00E84636" w:rsidRDefault="00E84636">
      <w:pPr>
        <w:spacing w:after="0" w:line="240" w:lineRule="auto"/>
      </w:pPr>
      <w:r>
        <w:separator/>
      </w:r>
    </w:p>
  </w:endnote>
  <w:endnote w:type="continuationSeparator" w:id="0">
    <w:p w14:paraId="3B0952DA" w14:textId="77777777" w:rsidR="00E84636" w:rsidRDefault="00E84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32FE8" w14:textId="77777777" w:rsidR="00E84636" w:rsidRDefault="00E8463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246AB0D" w14:textId="77777777" w:rsidR="00E84636" w:rsidRDefault="00E84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24B74"/>
    <w:multiLevelType w:val="multilevel"/>
    <w:tmpl w:val="DF2E7862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FA3184A"/>
    <w:multiLevelType w:val="multilevel"/>
    <w:tmpl w:val="19CCF77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5177908"/>
    <w:multiLevelType w:val="multilevel"/>
    <w:tmpl w:val="F18E709E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36116345">
    <w:abstractNumId w:val="1"/>
  </w:num>
  <w:num w:numId="2" w16cid:durableId="1595551070">
    <w:abstractNumId w:val="2"/>
  </w:num>
  <w:num w:numId="3" w16cid:durableId="1491408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797072"/>
    <w:rsid w:val="005E5D06"/>
    <w:rsid w:val="00797072"/>
    <w:rsid w:val="00BF2FFD"/>
    <w:rsid w:val="00E84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2A39F"/>
  <w15:docId w15:val="{A9359534-B088-4509-B77B-084753B3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Titolo7">
    <w:name w:val="heading 7"/>
    <w:basedOn w:val="Normale"/>
    <w:next w:val="Normale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Titolo8">
    <w:name w:val="heading 8"/>
    <w:basedOn w:val="Normale"/>
    <w:next w:val="Normale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Titolo9">
    <w:name w:val="heading 9"/>
    <w:basedOn w:val="Normale"/>
    <w:next w:val="Normale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itolo2Carattere">
    <w:name w:val="Titolo 2 Carattere"/>
    <w:basedOn w:val="Carpredefinitoparagrafo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itolo3Carattere">
    <w:name w:val="Titolo 3 Carattere"/>
    <w:basedOn w:val="Carpredefinitoparagrafo"/>
    <w:rPr>
      <w:rFonts w:eastAsia="Times New Roman" w:cs="Times New Roman"/>
      <w:color w:val="0F4761"/>
      <w:sz w:val="28"/>
      <w:szCs w:val="28"/>
    </w:rPr>
  </w:style>
  <w:style w:type="character" w:customStyle="1" w:styleId="Titolo4Carattere">
    <w:name w:val="Titolo 4 Carattere"/>
    <w:basedOn w:val="Carpredefinitoparagrafo"/>
    <w:rPr>
      <w:rFonts w:eastAsia="Times New Roman" w:cs="Times New Roman"/>
      <w:i/>
      <w:iCs/>
      <w:color w:val="0F4761"/>
    </w:rPr>
  </w:style>
  <w:style w:type="character" w:customStyle="1" w:styleId="Titolo5Carattere">
    <w:name w:val="Titolo 5 Carattere"/>
    <w:basedOn w:val="Carpredefinitoparagrafo"/>
    <w:rPr>
      <w:rFonts w:eastAsia="Times New Roman" w:cs="Times New Roman"/>
      <w:color w:val="0F4761"/>
    </w:rPr>
  </w:style>
  <w:style w:type="character" w:customStyle="1" w:styleId="Titolo6Carattere">
    <w:name w:val="Titolo 6 Carattere"/>
    <w:basedOn w:val="Carpredefinitoparagrafo"/>
    <w:rPr>
      <w:rFonts w:eastAsia="Times New Roman" w:cs="Times New Roman"/>
      <w:i/>
      <w:iCs/>
      <w:color w:val="595959"/>
    </w:rPr>
  </w:style>
  <w:style w:type="character" w:customStyle="1" w:styleId="Titolo7Carattere">
    <w:name w:val="Titolo 7 Carattere"/>
    <w:basedOn w:val="Carpredefinitoparagrafo"/>
    <w:rPr>
      <w:rFonts w:eastAsia="Times New Roman" w:cs="Times New Roman"/>
      <w:color w:val="595959"/>
    </w:rPr>
  </w:style>
  <w:style w:type="character" w:customStyle="1" w:styleId="Titolo8Carattere">
    <w:name w:val="Titolo 8 Carattere"/>
    <w:basedOn w:val="Carpredefinitoparagrafo"/>
    <w:rPr>
      <w:rFonts w:eastAsia="Times New Roman" w:cs="Times New Roman"/>
      <w:i/>
      <w:iCs/>
      <w:color w:val="272727"/>
    </w:rPr>
  </w:style>
  <w:style w:type="character" w:customStyle="1" w:styleId="Titolo9Carattere">
    <w:name w:val="Titolo 9 Carattere"/>
    <w:basedOn w:val="Carpredefinitoparagrafo"/>
    <w:rPr>
      <w:rFonts w:eastAsia="Times New Roman" w:cs="Times New Roman"/>
      <w:color w:val="272727"/>
    </w:r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rPr>
      <w:rFonts w:eastAsia="Times New Roman" w:cs="Times New Roman"/>
      <w:color w:val="595959"/>
      <w:spacing w:val="15"/>
      <w:sz w:val="28"/>
      <w:szCs w:val="28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basedOn w:val="Carpredefinitoparagrafo"/>
    <w:rPr>
      <w:i/>
      <w:iCs/>
      <w:color w:val="404040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basedOn w:val="Carpredefinitoparagrafo"/>
    <w:rPr>
      <w:i/>
      <w:iCs/>
      <w:color w:val="0F4761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basedOn w:val="Carpredefinitoparagrafo"/>
    <w:rPr>
      <w:i/>
      <w:iCs/>
      <w:color w:val="0F4761"/>
    </w:rPr>
  </w:style>
  <w:style w:type="character" w:styleId="Riferimentointenso">
    <w:name w:val="Intense Reference"/>
    <w:basedOn w:val="Carpredefinitoparagrafo"/>
    <w:rPr>
      <w:b/>
      <w:bCs/>
      <w:smallCaps/>
      <w:color w:val="0F4761"/>
      <w:spacing w:val="5"/>
    </w:rPr>
  </w:style>
  <w:style w:type="character" w:styleId="Collegamentoipertestuale">
    <w:name w:val="Hyperlink"/>
    <w:basedOn w:val="Carpredefinitoparagrafo"/>
    <w:rPr>
      <w:color w:val="467886"/>
      <w:u w:val="single"/>
    </w:rPr>
  </w:style>
  <w:style w:type="character" w:styleId="Menzionenonrisolta">
    <w:name w:val="Unresolved Mention"/>
    <w:basedOn w:val="Carpredefinitoparagrafo"/>
    <w:rPr>
      <w:color w:val="605E5C"/>
      <w:shd w:val="clear" w:color="auto" w:fill="E1DFDD"/>
    </w:rPr>
  </w:style>
  <w:style w:type="paragraph" w:customStyle="1" w:styleId="Default">
    <w:name w:val="Default"/>
    <w:pPr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MARIACHIARA SABATINO</dc:creator>
  <dc:description/>
  <cp:lastModifiedBy>Isospazmini</cp:lastModifiedBy>
  <cp:revision>2</cp:revision>
  <dcterms:created xsi:type="dcterms:W3CDTF">2026-01-23T20:45:00Z</dcterms:created>
  <dcterms:modified xsi:type="dcterms:W3CDTF">2026-01-23T20:45:00Z</dcterms:modified>
</cp:coreProperties>
</file>